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BBC8B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  <w:r>
        <w:rPr>
          <w:rFonts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58240" behindDoc="1" locked="0" layoutInCell="1" allowOverlap="1" wp14:anchorId="7465C2D7" wp14:editId="7EF0A6D7">
            <wp:simplePos x="0" y="0"/>
            <wp:positionH relativeFrom="column">
              <wp:posOffset>-3810</wp:posOffset>
            </wp:positionH>
            <wp:positionV relativeFrom="paragraph">
              <wp:posOffset>-535354</wp:posOffset>
            </wp:positionV>
            <wp:extent cx="6120130" cy="320484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bild Formulare mitt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02C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7151584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58B5561E" w14:textId="77777777" w:rsidR="00CC4A50" w:rsidRPr="00CC4A50" w:rsidRDefault="00CC4A50" w:rsidP="00CC4A50">
      <w:pPr>
        <w:pBdr>
          <w:bottom w:val="single" w:sz="4" w:space="1" w:color="auto"/>
        </w:pBdr>
        <w:spacing w:after="120"/>
        <w:rPr>
          <w:rFonts w:cs="Arial"/>
          <w:noProof/>
          <w:sz w:val="20"/>
        </w:rPr>
      </w:pPr>
      <w:r w:rsidRPr="00CC4A50">
        <w:rPr>
          <w:rFonts w:cs="Arial"/>
          <w:color w:val="808080" w:themeColor="background1" w:themeShade="80"/>
          <w:sz w:val="40"/>
          <w:szCs w:val="40"/>
        </w:rPr>
        <w:t>SCHULKUNST–Programm</w:t>
      </w:r>
      <w:r w:rsidR="00670E38">
        <w:rPr>
          <w:rFonts w:cs="Arial"/>
          <w:color w:val="808080" w:themeColor="background1" w:themeShade="80"/>
          <w:sz w:val="40"/>
          <w:szCs w:val="40"/>
        </w:rPr>
        <w:t xml:space="preserve">        </w:t>
      </w:r>
      <w:r w:rsidRPr="00CC4A50">
        <w:rPr>
          <w:rFonts w:cs="Arial"/>
          <w:b/>
          <w:color w:val="00B0F0"/>
          <w:sz w:val="26"/>
          <w:szCs w:val="28"/>
        </w:rPr>
        <w:t>Schuljahre 2018/19 und 2019/20</w:t>
      </w:r>
      <w:r w:rsidRPr="00CC4A50">
        <w:rPr>
          <w:rFonts w:cs="Arial"/>
          <w:b/>
          <w:color w:val="00B0F0"/>
          <w:sz w:val="26"/>
          <w:szCs w:val="28"/>
        </w:rPr>
        <w:br/>
      </w:r>
    </w:p>
    <w:p w14:paraId="3FB59623" w14:textId="77777777" w:rsidR="00CC4A50" w:rsidRPr="00CC4A50" w:rsidRDefault="00CC4A50" w:rsidP="00CC4A50">
      <w:pPr>
        <w:rPr>
          <w:rFonts w:cs="Arial"/>
          <w:sz w:val="20"/>
        </w:rPr>
      </w:pPr>
    </w:p>
    <w:p w14:paraId="344DA35E" w14:textId="77777777" w:rsidR="00044274" w:rsidRPr="00CC4A50" w:rsidRDefault="0036375E" w:rsidP="00044274">
      <w:pPr>
        <w:rPr>
          <w:rFonts w:cs="Arial"/>
          <w:b/>
          <w:sz w:val="40"/>
          <w:szCs w:val="24"/>
        </w:rPr>
      </w:pPr>
      <w:r w:rsidRPr="00CC4A50">
        <w:rPr>
          <w:rFonts w:cs="Arial"/>
          <w:b/>
          <w:sz w:val="40"/>
          <w:szCs w:val="24"/>
        </w:rPr>
        <w:t xml:space="preserve">Dokumentation – </w:t>
      </w:r>
      <w:r w:rsidR="00BE2E94" w:rsidRPr="00CC4A50">
        <w:rPr>
          <w:rFonts w:cs="Arial"/>
          <w:b/>
          <w:sz w:val="40"/>
          <w:szCs w:val="24"/>
        </w:rPr>
        <w:t>Ausgewählte Schülerarbeit/en</w:t>
      </w:r>
    </w:p>
    <w:p w14:paraId="21812125" w14:textId="77777777" w:rsidR="005E28A5" w:rsidRPr="00CC4A50" w:rsidRDefault="005E28A5" w:rsidP="00044274">
      <w:pPr>
        <w:rPr>
          <w:rFonts w:cs="Arial"/>
          <w:b/>
          <w:sz w:val="22"/>
          <w:szCs w:val="22"/>
        </w:rPr>
      </w:pPr>
    </w:p>
    <w:p w14:paraId="71E153AB" w14:textId="77777777" w:rsidR="008747FC" w:rsidRPr="00CC4A50" w:rsidRDefault="008747FC" w:rsidP="008747FC">
      <w:pPr>
        <w:rPr>
          <w:rFonts w:cs="Arial"/>
          <w:b/>
          <w:sz w:val="22"/>
          <w:szCs w:val="22"/>
          <w:u w:val="single"/>
        </w:rPr>
      </w:pPr>
      <w:r w:rsidRPr="00CC4A50">
        <w:rPr>
          <w:rFonts w:cs="Arial"/>
          <w:b/>
          <w:sz w:val="22"/>
          <w:szCs w:val="22"/>
          <w:u w:val="single"/>
        </w:rPr>
        <w:t xml:space="preserve">Bitte nur </w:t>
      </w:r>
      <w:r w:rsidR="009F7FEE" w:rsidRPr="00CC4A50">
        <w:rPr>
          <w:rFonts w:cs="Arial"/>
          <w:b/>
          <w:sz w:val="22"/>
          <w:szCs w:val="22"/>
          <w:u w:val="single"/>
        </w:rPr>
        <w:t>digital</w:t>
      </w:r>
      <w:r w:rsidR="00670E38">
        <w:rPr>
          <w:rFonts w:cs="Arial"/>
          <w:b/>
          <w:sz w:val="22"/>
          <w:szCs w:val="22"/>
          <w:u w:val="single"/>
        </w:rPr>
        <w:t xml:space="preserve"> ausfüllen und </w:t>
      </w:r>
      <w:r w:rsidR="001275A5" w:rsidRPr="00CC4A50">
        <w:rPr>
          <w:rFonts w:cs="Arial"/>
          <w:b/>
          <w:sz w:val="22"/>
          <w:szCs w:val="22"/>
          <w:u w:val="single"/>
        </w:rPr>
        <w:t>als</w:t>
      </w:r>
      <w:r w:rsidRPr="00CC4A50">
        <w:rPr>
          <w:rFonts w:cs="Arial"/>
          <w:b/>
          <w:sz w:val="22"/>
          <w:szCs w:val="22"/>
          <w:u w:val="single"/>
        </w:rPr>
        <w:t xml:space="preserve"> </w:t>
      </w:r>
      <w:r w:rsidR="001275A5" w:rsidRPr="00CC4A50">
        <w:rPr>
          <w:rFonts w:cs="Arial"/>
          <w:b/>
          <w:sz w:val="22"/>
          <w:szCs w:val="22"/>
          <w:u w:val="single"/>
        </w:rPr>
        <w:t xml:space="preserve">Word-Anhang </w:t>
      </w:r>
      <w:r w:rsidR="00F7254E" w:rsidRPr="00CC4A50">
        <w:rPr>
          <w:rFonts w:cs="Arial"/>
          <w:b/>
          <w:sz w:val="22"/>
          <w:szCs w:val="22"/>
          <w:u w:val="single"/>
        </w:rPr>
        <w:t xml:space="preserve">(nicht gescannt!) </w:t>
      </w:r>
      <w:r w:rsidRPr="00CC4A50">
        <w:rPr>
          <w:rFonts w:cs="Arial"/>
          <w:b/>
          <w:sz w:val="22"/>
          <w:szCs w:val="22"/>
          <w:u w:val="single"/>
        </w:rPr>
        <w:t>an</w:t>
      </w:r>
      <w:r w:rsidR="009F7FEE" w:rsidRPr="00CC4A50">
        <w:rPr>
          <w:rFonts w:cs="Arial"/>
          <w:b/>
          <w:sz w:val="22"/>
          <w:szCs w:val="22"/>
          <w:u w:val="single"/>
        </w:rPr>
        <w:t xml:space="preserve"> den / die Schulkunst-Ansprechpartner Ihres Staatlichen Schulamtes mailen.</w:t>
      </w:r>
    </w:p>
    <w:p w14:paraId="6C53AF0B" w14:textId="77777777" w:rsidR="00650815" w:rsidRPr="00CC4A50" w:rsidRDefault="00650815" w:rsidP="00650815">
      <w:pPr>
        <w:rPr>
          <w:rFonts w:cs="Arial"/>
          <w:b/>
          <w:sz w:val="22"/>
        </w:rPr>
      </w:pPr>
    </w:p>
    <w:p w14:paraId="616F36CD" w14:textId="77777777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bookmarkStart w:id="0" w:name="_GoBack"/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bookmarkEnd w:id="0"/>
      <w:r w:rsidRPr="00CC4A50">
        <w:rPr>
          <w:rFonts w:cs="Arial"/>
          <w:b/>
          <w:sz w:val="22"/>
          <w:szCs w:val="22"/>
        </w:rPr>
        <w:fldChar w:fldCharType="end"/>
      </w:r>
    </w:p>
    <w:p w14:paraId="02962F6B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Ausstellungsort / Institution</w:t>
      </w:r>
    </w:p>
    <w:p w14:paraId="56A5C049" w14:textId="77777777" w:rsidR="00650815" w:rsidRPr="00CC4A50" w:rsidRDefault="00650815" w:rsidP="00650815">
      <w:pPr>
        <w:rPr>
          <w:rFonts w:cs="Arial"/>
          <w:sz w:val="10"/>
        </w:rPr>
      </w:pPr>
    </w:p>
    <w:p w14:paraId="2FCE9501" w14:textId="77777777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233701BC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Straße</w:t>
      </w:r>
    </w:p>
    <w:p w14:paraId="104A4FE2" w14:textId="77777777" w:rsidR="00650815" w:rsidRPr="00CC4A50" w:rsidRDefault="00650815" w:rsidP="00650815">
      <w:pPr>
        <w:rPr>
          <w:rFonts w:cs="Arial"/>
          <w:sz w:val="10"/>
        </w:rPr>
      </w:pPr>
    </w:p>
    <w:p w14:paraId="0DE748A0" w14:textId="77777777" w:rsidR="00650815" w:rsidRPr="00CC4A50" w:rsidRDefault="00650815" w:rsidP="00650815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noProof/>
          <w:sz w:val="22"/>
          <w:szCs w:val="22"/>
        </w:rPr>
        <w:t> 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7CD9EC73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PLZ, Ort</w:t>
      </w:r>
    </w:p>
    <w:p w14:paraId="4F50FF2C" w14:textId="77777777" w:rsidR="00650815" w:rsidRPr="00CC4A50" w:rsidRDefault="00650815" w:rsidP="00650815">
      <w:pPr>
        <w:rPr>
          <w:rFonts w:cs="Arial"/>
          <w:sz w:val="18"/>
        </w:rPr>
      </w:pPr>
    </w:p>
    <w:p w14:paraId="715A1D83" w14:textId="77777777" w:rsidR="00AD5A46" w:rsidRPr="00CC4A50" w:rsidRDefault="00AD5A46" w:rsidP="00650815">
      <w:pPr>
        <w:rPr>
          <w:rFonts w:cs="Arial"/>
          <w:sz w:val="18"/>
        </w:rPr>
      </w:pPr>
    </w:p>
    <w:p w14:paraId="292B2553" w14:textId="77777777" w:rsidR="00D75576" w:rsidRPr="00CC4A50" w:rsidRDefault="00AD5A46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Die Arbeit/en wurde</w:t>
      </w:r>
      <w:r w:rsidR="00D32A50" w:rsidRPr="00CC4A50">
        <w:rPr>
          <w:rFonts w:cs="Arial"/>
          <w:b/>
          <w:sz w:val="28"/>
          <w:szCs w:val="28"/>
        </w:rPr>
        <w:t>/</w:t>
      </w:r>
      <w:r w:rsidR="00865859" w:rsidRPr="00CC4A50">
        <w:rPr>
          <w:rFonts w:cs="Arial"/>
          <w:b/>
          <w:sz w:val="28"/>
          <w:szCs w:val="28"/>
        </w:rPr>
        <w:t>n eingereicht von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14228" w:rsidRPr="00CC4A50" w14:paraId="5EB2BFE4" w14:textId="77777777" w:rsidTr="00F941D6">
        <w:tc>
          <w:tcPr>
            <w:tcW w:w="4889" w:type="dxa"/>
            <w:tcMar>
              <w:top w:w="113" w:type="dxa"/>
              <w:bottom w:w="113" w:type="dxa"/>
            </w:tcMar>
          </w:tcPr>
          <w:p w14:paraId="7743A901" w14:textId="77777777" w:rsidR="00C14228" w:rsidRPr="00CC4A50" w:rsidRDefault="00C14228" w:rsidP="00C14228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9B792FB" w14:textId="77777777" w:rsidR="00C14228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Schule</w:t>
            </w:r>
          </w:p>
          <w:p w14:paraId="128E9EB3" w14:textId="77777777" w:rsidR="00785875" w:rsidRPr="00CC4A50" w:rsidRDefault="00785875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</w:p>
          <w:p w14:paraId="046AE1B8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1361F529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Adresse</w:t>
            </w:r>
          </w:p>
          <w:p w14:paraId="3006EAE8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146E84ED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EEE25E0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Mail</w:t>
            </w:r>
          </w:p>
          <w:p w14:paraId="413001E7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69C5DAC0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665DDCD" w14:textId="77777777" w:rsidR="007F3A54" w:rsidRPr="00CC4A50" w:rsidRDefault="007F3A54" w:rsidP="007F3A54">
            <w:pPr>
              <w:rPr>
                <w:rFonts w:cs="Arial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Telefon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6CFAEA72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101039C" w14:textId="77777777" w:rsidR="007F3A54" w:rsidRPr="00CC4A50" w:rsidRDefault="00AD5A4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 xml:space="preserve">zuständiges </w:t>
            </w:r>
            <w:r w:rsidR="007F3A54"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Staatliches Schulamt</w:t>
            </w:r>
          </w:p>
          <w:p w14:paraId="4EF45C9A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0F914D33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544B5B6B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Schulart</w:t>
            </w:r>
          </w:p>
          <w:p w14:paraId="69FEF30E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74BF6275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D3124CD" w14:textId="77777777" w:rsidR="007F3A54" w:rsidRPr="00CC4A50" w:rsidRDefault="00F941D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Kunsterzieher*in</w:t>
            </w:r>
          </w:p>
          <w:p w14:paraId="115DC7E2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55C9E2DF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3D116093" w14:textId="77777777" w:rsidR="00C14228" w:rsidRPr="00CC4A50" w:rsidRDefault="00F941D6" w:rsidP="007F3A54">
            <w:pPr>
              <w:rPr>
                <w:rFonts w:cs="Arial"/>
                <w:sz w:val="10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Klasse / Kurs</w:t>
            </w:r>
          </w:p>
        </w:tc>
      </w:tr>
    </w:tbl>
    <w:p w14:paraId="0A787B87" w14:textId="77777777" w:rsidR="00F941D6" w:rsidRPr="00CC4A50" w:rsidRDefault="00F941D6">
      <w:pPr>
        <w:rPr>
          <w:rFonts w:cs="Arial"/>
          <w:sz w:val="22"/>
        </w:rPr>
      </w:pPr>
    </w:p>
    <w:p w14:paraId="4B279A85" w14:textId="77777777" w:rsidR="009F7FEE" w:rsidRPr="00CC4A50" w:rsidRDefault="009F7FEE">
      <w:pPr>
        <w:rPr>
          <w:rFonts w:cs="Arial"/>
          <w:sz w:val="22"/>
        </w:rPr>
      </w:pPr>
    </w:p>
    <w:p w14:paraId="495FCE29" w14:textId="77777777" w:rsidR="00670E38" w:rsidRPr="00CC4A50" w:rsidRDefault="00670E38" w:rsidP="008D09F6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Titel der Arbeit/en</w:t>
      </w:r>
    </w:p>
    <w:p w14:paraId="7B74DFAB" w14:textId="77777777" w:rsidR="00670E38" w:rsidRDefault="00670E38" w:rsidP="008D09F6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p w14:paraId="4DB5AF16" w14:textId="77777777" w:rsidR="00670E38" w:rsidRPr="00CC4A50" w:rsidRDefault="00670E38" w:rsidP="008D09F6">
      <w:pPr>
        <w:rPr>
          <w:rFonts w:cs="Arial"/>
          <w:sz w:val="22"/>
          <w:szCs w:val="24"/>
        </w:rPr>
      </w:pPr>
    </w:p>
    <w:p w14:paraId="4E0AC48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Aufgabenstellung (Vorüberlegungen, Einstieg, Weiterführung)</w:t>
      </w:r>
    </w:p>
    <w:p w14:paraId="0E2200E1" w14:textId="77777777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" w:name="Text15"/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  <w:bookmarkEnd w:id="1"/>
    </w:p>
    <w:p w14:paraId="4988740E" w14:textId="77777777" w:rsidR="00670E38" w:rsidRPr="00CC4A50" w:rsidRDefault="00670E38" w:rsidP="004B71D7">
      <w:pPr>
        <w:rPr>
          <w:rFonts w:cs="Arial"/>
          <w:sz w:val="22"/>
          <w:szCs w:val="24"/>
        </w:rPr>
      </w:pPr>
    </w:p>
    <w:p w14:paraId="12D91F6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Hinweise (Fächerverbind. Aspekt, Schwierigkeiten, Anregungen etc.)</w:t>
      </w:r>
    </w:p>
    <w:p w14:paraId="2E962528" w14:textId="77777777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p w14:paraId="511C439A" w14:textId="77777777" w:rsidR="00670E38" w:rsidRPr="00CC4A50" w:rsidRDefault="00670E38" w:rsidP="004B71D7">
      <w:pPr>
        <w:rPr>
          <w:rFonts w:cs="Arial"/>
          <w:sz w:val="10"/>
        </w:rPr>
      </w:pPr>
    </w:p>
    <w:p w14:paraId="445A3D24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Bezug zur Kunst und / oder zur ästhetischen Umwelt</w:t>
      </w:r>
    </w:p>
    <w:p w14:paraId="54E871E2" w14:textId="77777777" w:rsidR="00C14228" w:rsidRPr="00670E38" w:rsidRDefault="00670E38" w:rsidP="00670E38">
      <w:pPr>
        <w:rPr>
          <w:rFonts w:cs="Arial"/>
          <w:sz w:val="22"/>
          <w:szCs w:val="22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sectPr w:rsidR="00C14228" w:rsidRPr="00670E38" w:rsidSect="009F7FEE">
      <w:footerReference w:type="default" r:id="rId10"/>
      <w:pgSz w:w="11906" w:h="16838" w:code="9"/>
      <w:pgMar w:top="851" w:right="1134" w:bottom="85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8B7871" w14:textId="77777777" w:rsidR="000A22B9" w:rsidRDefault="000A22B9">
      <w:r>
        <w:separator/>
      </w:r>
    </w:p>
  </w:endnote>
  <w:endnote w:type="continuationSeparator" w:id="0">
    <w:p w14:paraId="1E9723E4" w14:textId="77777777" w:rsidR="000A22B9" w:rsidRDefault="000A2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85021" w14:textId="77777777" w:rsidR="00670E38" w:rsidRPr="00CD4CC3" w:rsidRDefault="00670E38" w:rsidP="00670E38">
    <w:pPr>
      <w:pStyle w:val="Textkrper2"/>
      <w:rPr>
        <w:rFonts w:cs="Arial"/>
        <w:color w:val="A6A6A6" w:themeColor="background1" w:themeShade="A6"/>
        <w:sz w:val="22"/>
        <w:szCs w:val="22"/>
      </w:rPr>
    </w:pPr>
    <w:r w:rsidRPr="00CD4CC3">
      <w:rPr>
        <w:rFonts w:cs="Arial"/>
        <w:color w:val="A6A6A6" w:themeColor="background1" w:themeShade="A6"/>
        <w:sz w:val="22"/>
        <w:szCs w:val="22"/>
      </w:rPr>
      <w:t>Stand: Januar 2019</w:t>
    </w:r>
  </w:p>
  <w:p w14:paraId="1366C128" w14:textId="77777777" w:rsidR="00670E38" w:rsidRDefault="00670E38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680CD3BA" w14:textId="77777777" w:rsidR="00DA210B" w:rsidRPr="00DA210B" w:rsidRDefault="009F7FEE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FC388F7" wp14:editId="2B6A2940">
          <wp:simplePos x="0" y="0"/>
          <wp:positionH relativeFrom="margin">
            <wp:posOffset>-78105</wp:posOffset>
          </wp:positionH>
          <wp:positionV relativeFrom="margin">
            <wp:posOffset>9334500</wp:posOffset>
          </wp:positionV>
          <wp:extent cx="6299835" cy="419735"/>
          <wp:effectExtent l="0" t="0" r="5715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236940" w14:textId="77777777" w:rsidR="00DA210B" w:rsidRPr="00DA210B" w:rsidRDefault="00DA210B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1C899E8F" w14:textId="77777777" w:rsidR="008D1B29" w:rsidRDefault="005958EB" w:rsidP="005958EB">
    <w:pPr>
      <w:pStyle w:val="Fuzeile"/>
      <w:tabs>
        <w:tab w:val="clear" w:pos="4536"/>
        <w:tab w:val="clear" w:pos="9072"/>
        <w:tab w:val="center" w:pos="4819"/>
      </w:tabs>
    </w:pPr>
    <w:r>
      <w:rPr>
        <w:noProof/>
      </w:rP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D864E" w14:textId="77777777" w:rsidR="000A22B9" w:rsidRDefault="000A22B9">
      <w:r>
        <w:separator/>
      </w:r>
    </w:p>
  </w:footnote>
  <w:footnote w:type="continuationSeparator" w:id="0">
    <w:p w14:paraId="6B3F33D8" w14:textId="77777777" w:rsidR="000A22B9" w:rsidRDefault="000A2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BCD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C2976"/>
    <w:multiLevelType w:val="hybridMultilevel"/>
    <w:tmpl w:val="BA027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6202D"/>
    <w:multiLevelType w:val="hybridMultilevel"/>
    <w:tmpl w:val="0BFE90EA"/>
    <w:lvl w:ilvl="0" w:tplc="4CFE20C8">
      <w:numFmt w:val="bullet"/>
      <w:lvlText w:val="•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wcJv/seFDL60WnB2+XlrIruAnI=" w:salt="PJq2Yi5dL822kpWlnSLB5A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7B"/>
    <w:rsid w:val="00007A7D"/>
    <w:rsid w:val="00044274"/>
    <w:rsid w:val="00064BEF"/>
    <w:rsid w:val="0006513F"/>
    <w:rsid w:val="000A22B9"/>
    <w:rsid w:val="000F4EF2"/>
    <w:rsid w:val="00104E8B"/>
    <w:rsid w:val="00123579"/>
    <w:rsid w:val="001275A5"/>
    <w:rsid w:val="00142FF7"/>
    <w:rsid w:val="00145252"/>
    <w:rsid w:val="00161681"/>
    <w:rsid w:val="00166138"/>
    <w:rsid w:val="00167322"/>
    <w:rsid w:val="00173F65"/>
    <w:rsid w:val="001919A7"/>
    <w:rsid w:val="00192AA1"/>
    <w:rsid w:val="001A01FD"/>
    <w:rsid w:val="001A0AFC"/>
    <w:rsid w:val="001C34CA"/>
    <w:rsid w:val="001C62FA"/>
    <w:rsid w:val="00210FC0"/>
    <w:rsid w:val="002362C6"/>
    <w:rsid w:val="002372BA"/>
    <w:rsid w:val="0025053C"/>
    <w:rsid w:val="002539C7"/>
    <w:rsid w:val="002939A6"/>
    <w:rsid w:val="002A0A37"/>
    <w:rsid w:val="002A64CC"/>
    <w:rsid w:val="002B056B"/>
    <w:rsid w:val="002C6EF3"/>
    <w:rsid w:val="002F322F"/>
    <w:rsid w:val="002F3705"/>
    <w:rsid w:val="0030037F"/>
    <w:rsid w:val="00303DB5"/>
    <w:rsid w:val="0030622A"/>
    <w:rsid w:val="00324DB3"/>
    <w:rsid w:val="00325C6D"/>
    <w:rsid w:val="003360E1"/>
    <w:rsid w:val="00341E38"/>
    <w:rsid w:val="00356E96"/>
    <w:rsid w:val="0036375E"/>
    <w:rsid w:val="0037093A"/>
    <w:rsid w:val="00375924"/>
    <w:rsid w:val="003A132B"/>
    <w:rsid w:val="003A7359"/>
    <w:rsid w:val="003D6072"/>
    <w:rsid w:val="003E5588"/>
    <w:rsid w:val="003F0E1E"/>
    <w:rsid w:val="00414E96"/>
    <w:rsid w:val="00416E0E"/>
    <w:rsid w:val="00424330"/>
    <w:rsid w:val="00424D53"/>
    <w:rsid w:val="004447AB"/>
    <w:rsid w:val="0044718B"/>
    <w:rsid w:val="00462B42"/>
    <w:rsid w:val="004741E7"/>
    <w:rsid w:val="00477794"/>
    <w:rsid w:val="004A4B1E"/>
    <w:rsid w:val="004B71D7"/>
    <w:rsid w:val="004E6224"/>
    <w:rsid w:val="004F31F0"/>
    <w:rsid w:val="00500B48"/>
    <w:rsid w:val="00521164"/>
    <w:rsid w:val="0052629F"/>
    <w:rsid w:val="00533EF1"/>
    <w:rsid w:val="00534111"/>
    <w:rsid w:val="005958EB"/>
    <w:rsid w:val="005A4CF5"/>
    <w:rsid w:val="005A7DCD"/>
    <w:rsid w:val="005C2715"/>
    <w:rsid w:val="005D33DD"/>
    <w:rsid w:val="005D42BC"/>
    <w:rsid w:val="005D59AB"/>
    <w:rsid w:val="005E28A5"/>
    <w:rsid w:val="006119BE"/>
    <w:rsid w:val="006310CD"/>
    <w:rsid w:val="00650815"/>
    <w:rsid w:val="00670E38"/>
    <w:rsid w:val="00686235"/>
    <w:rsid w:val="00695014"/>
    <w:rsid w:val="006A0980"/>
    <w:rsid w:val="006B31BB"/>
    <w:rsid w:val="006F66EA"/>
    <w:rsid w:val="007165F1"/>
    <w:rsid w:val="00731773"/>
    <w:rsid w:val="00733C1C"/>
    <w:rsid w:val="007626EC"/>
    <w:rsid w:val="007675D5"/>
    <w:rsid w:val="00774979"/>
    <w:rsid w:val="0077773A"/>
    <w:rsid w:val="00784ACA"/>
    <w:rsid w:val="00785875"/>
    <w:rsid w:val="007922E3"/>
    <w:rsid w:val="007A04C6"/>
    <w:rsid w:val="007A16B5"/>
    <w:rsid w:val="007A4709"/>
    <w:rsid w:val="007C466E"/>
    <w:rsid w:val="007F3A54"/>
    <w:rsid w:val="00802547"/>
    <w:rsid w:val="0080310F"/>
    <w:rsid w:val="00805AE5"/>
    <w:rsid w:val="00811986"/>
    <w:rsid w:val="00815506"/>
    <w:rsid w:val="00816080"/>
    <w:rsid w:val="00820724"/>
    <w:rsid w:val="00827CC2"/>
    <w:rsid w:val="008501B1"/>
    <w:rsid w:val="008520C7"/>
    <w:rsid w:val="00861B8A"/>
    <w:rsid w:val="00863CDF"/>
    <w:rsid w:val="00865859"/>
    <w:rsid w:val="008747FC"/>
    <w:rsid w:val="0088595F"/>
    <w:rsid w:val="008B6CFF"/>
    <w:rsid w:val="008C3BAC"/>
    <w:rsid w:val="008D1B29"/>
    <w:rsid w:val="008E003D"/>
    <w:rsid w:val="00930A57"/>
    <w:rsid w:val="0093635D"/>
    <w:rsid w:val="00936478"/>
    <w:rsid w:val="00952AA2"/>
    <w:rsid w:val="00956CA8"/>
    <w:rsid w:val="00962A9A"/>
    <w:rsid w:val="00977F48"/>
    <w:rsid w:val="009A6D4D"/>
    <w:rsid w:val="009B47BA"/>
    <w:rsid w:val="009E0461"/>
    <w:rsid w:val="009E38E7"/>
    <w:rsid w:val="009F7FEE"/>
    <w:rsid w:val="00A134B4"/>
    <w:rsid w:val="00A27168"/>
    <w:rsid w:val="00A36ED6"/>
    <w:rsid w:val="00A46F8D"/>
    <w:rsid w:val="00A51FB5"/>
    <w:rsid w:val="00A602B7"/>
    <w:rsid w:val="00A63767"/>
    <w:rsid w:val="00A71243"/>
    <w:rsid w:val="00A74078"/>
    <w:rsid w:val="00A77B52"/>
    <w:rsid w:val="00AA3838"/>
    <w:rsid w:val="00AA65F1"/>
    <w:rsid w:val="00AD423F"/>
    <w:rsid w:val="00AD5A46"/>
    <w:rsid w:val="00B3008E"/>
    <w:rsid w:val="00BA0479"/>
    <w:rsid w:val="00BA1450"/>
    <w:rsid w:val="00BC2336"/>
    <w:rsid w:val="00BE2E94"/>
    <w:rsid w:val="00BE53D6"/>
    <w:rsid w:val="00BF7A80"/>
    <w:rsid w:val="00C14228"/>
    <w:rsid w:val="00C14778"/>
    <w:rsid w:val="00C14F1E"/>
    <w:rsid w:val="00C23BBD"/>
    <w:rsid w:val="00C321BC"/>
    <w:rsid w:val="00C35504"/>
    <w:rsid w:val="00C501A2"/>
    <w:rsid w:val="00C511C7"/>
    <w:rsid w:val="00C62843"/>
    <w:rsid w:val="00C72F2A"/>
    <w:rsid w:val="00C75524"/>
    <w:rsid w:val="00C80C6B"/>
    <w:rsid w:val="00C81FE1"/>
    <w:rsid w:val="00C84D4E"/>
    <w:rsid w:val="00C979A4"/>
    <w:rsid w:val="00CA1A99"/>
    <w:rsid w:val="00CA4F13"/>
    <w:rsid w:val="00CB6E3D"/>
    <w:rsid w:val="00CC18E0"/>
    <w:rsid w:val="00CC4A50"/>
    <w:rsid w:val="00D21540"/>
    <w:rsid w:val="00D32A50"/>
    <w:rsid w:val="00D35FC1"/>
    <w:rsid w:val="00D5447B"/>
    <w:rsid w:val="00D75576"/>
    <w:rsid w:val="00DA210B"/>
    <w:rsid w:val="00DA4250"/>
    <w:rsid w:val="00DB13C3"/>
    <w:rsid w:val="00DD1457"/>
    <w:rsid w:val="00DD34CE"/>
    <w:rsid w:val="00DE0120"/>
    <w:rsid w:val="00DE2BB5"/>
    <w:rsid w:val="00E24C0F"/>
    <w:rsid w:val="00E3333B"/>
    <w:rsid w:val="00E64B83"/>
    <w:rsid w:val="00E77033"/>
    <w:rsid w:val="00E81FDC"/>
    <w:rsid w:val="00E8266F"/>
    <w:rsid w:val="00EB5495"/>
    <w:rsid w:val="00EC651C"/>
    <w:rsid w:val="00EC7A5F"/>
    <w:rsid w:val="00EF4B4E"/>
    <w:rsid w:val="00F05484"/>
    <w:rsid w:val="00F10FDB"/>
    <w:rsid w:val="00F2114D"/>
    <w:rsid w:val="00F24844"/>
    <w:rsid w:val="00F31280"/>
    <w:rsid w:val="00F337A3"/>
    <w:rsid w:val="00F7254E"/>
    <w:rsid w:val="00F775B4"/>
    <w:rsid w:val="00F803D1"/>
    <w:rsid w:val="00F840D7"/>
    <w:rsid w:val="00F941D6"/>
    <w:rsid w:val="00FF4AED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F979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9A4-3633-4461-9087-3833A0CAD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creator>Test</dc:creator>
  <cp:lastModifiedBy>Gallus, Annette (LIS)</cp:lastModifiedBy>
  <cp:revision>2</cp:revision>
  <cp:lastPrinted>2018-03-13T16:47:00Z</cp:lastPrinted>
  <dcterms:created xsi:type="dcterms:W3CDTF">2019-01-15T13:50:00Z</dcterms:created>
  <dcterms:modified xsi:type="dcterms:W3CDTF">2019-01-15T13:50:00Z</dcterms:modified>
</cp:coreProperties>
</file>